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BB735" w14:textId="77777777" w:rsidR="00DB2FA1" w:rsidRDefault="00100593">
      <w:pPr>
        <w:pStyle w:val="Subtitle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A7F269A" wp14:editId="0AF8B44C">
                <wp:simplePos x="0" y="0"/>
                <wp:positionH relativeFrom="page">
                  <wp:posOffset>196535</wp:posOffset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B200BE" w14:textId="77777777" w:rsidR="00DB2FA1" w:rsidRDefault="00100593">
                                <w:pPr>
                                  <w:pStyle w:val="ContactInfo"/>
                                </w:pPr>
                                <w:r>
                                  <w:t>for more informa</w:t>
                                </w:r>
                                <w:r w:rsidR="00EE2A60">
                                  <w:t>tion contact: Rev Danny Crosby on</w:t>
                                </w:r>
                                <w:r w:rsidR="00A814E4">
                                  <w:t> 07908894049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F269A" id="Group 29" o:spid="_x0000_s1026" alt="Background Design" style="position:absolute;margin-left:15.5pt;margin-top:0;width:539.3pt;height:10in;z-index:-251658240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">
                <v:group id="Group 2" o:spid="_x0000_s1027" style="position:absolute;width:68529;height:91427" coordsize="68529,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20" o:spid="_x0000_s1028" alt="Contact Info" style="position:absolute;left:4097;top:82613;width:603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" fillcolor="#f7f3e2 [3214]" stroked="f" strokeweight="1pt">
                    <v:textbox inset="38.88pt,,38.88pt">
                      <w:txbxContent>
                        <w:p w14:paraId="28B200BE" w14:textId="77777777" w:rsidR="00DB2FA1" w:rsidRDefault="00100593">
                          <w:pPr>
                            <w:pStyle w:val="ContactInfo"/>
                          </w:pPr>
                          <w:r>
                            <w:t>for more informa</w:t>
                          </w:r>
                          <w:r w:rsidR="00EE2A60">
                            <w:t>tion contact: Rev Danny Crosby on</w:t>
                          </w:r>
                          <w:r w:rsidR="00A814E4">
                            <w:t> 07908894049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    <v:imagedata r:id="rId10" o:title="" croptop="11340f" cropbottom="16322f" cropleft="5137f"/>
                  </v:shape>
                  <v:group id="Group 5" o:spid="_x0000_s1032" style="position:absolute;left:17653;top:95;width:36767;height:28099" coordorigin="17653,95" coordsize="36766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Picture 6" o:spid="_x0000_s1033" type="#_x0000_t75" style="position:absolute;left:17653;top:95;width:36767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">
                      <v:imagedata r:id="rId11" o:title="" croptop="11131f" cropbottom="16412f" cropleft="11563f" cropright="8752f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C9wAAAANsAAAAPAAAAZHJzL2Rvd25yZXYueG1sRE/fa8Iw&#10;EH4f+D+EE3ybyZRN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ohcwvc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t>Joy Singing And Silence</w:t>
      </w:r>
    </w:p>
    <w:p w14:paraId="2BB03935" w14:textId="77777777" w:rsidR="00DB2FA1" w:rsidRDefault="00100593">
      <w:pPr>
        <w:pStyle w:val="Title"/>
      </w:pPr>
      <w:r>
        <w:t>Singing Meditation</w:t>
      </w:r>
    </w:p>
    <w:p w14:paraId="228F6EA3" w14:textId="77777777" w:rsidR="00DB2FA1" w:rsidRDefault="00100593">
      <w:pPr>
        <w:pStyle w:val="Subtitle"/>
      </w:pPr>
      <w:r>
        <w:t>Together in Sound &amp; Silence</w:t>
      </w:r>
    </w:p>
    <w:p w14:paraId="73942885" w14:textId="11E657A3" w:rsidR="00DB2FA1" w:rsidRDefault="00785537">
      <w:pPr>
        <w:pStyle w:val="Date"/>
      </w:pPr>
      <w:sdt>
        <w:sdtPr>
          <w:id w:val="896172397"/>
          <w:placeholder>
            <w:docPart w:val="ED74BA78F5CB44E4AD5B99A880EA9FAD"/>
          </w:placeholder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9E5D88">
            <w:t>T</w:t>
          </w:r>
          <w:r w:rsidR="00BC2AF0">
            <w:t>uesday</w:t>
          </w:r>
          <w:r w:rsidR="00E95B73">
            <w:t xml:space="preserve"> </w:t>
          </w:r>
          <w:r w:rsidR="00BC2AF0">
            <w:t>17</w:t>
          </w:r>
          <w:r w:rsidR="003A7FBB">
            <w:t xml:space="preserve">th </w:t>
          </w:r>
          <w:r w:rsidR="00BC2AF0">
            <w:t>August</w:t>
          </w:r>
          <w:r w:rsidR="005C365E">
            <w:t xml:space="preserve"> at 7pm</w:t>
          </w:r>
        </w:sdtContent>
      </w:sdt>
    </w:p>
    <w:p w14:paraId="52607CD3" w14:textId="77777777" w:rsidR="00DB2FA1" w:rsidRDefault="00100593">
      <w:pPr>
        <w:pStyle w:val="Location"/>
      </w:pPr>
      <w:r>
        <w:t>School Room, Dunham Road Unitarian Chapel</w:t>
      </w:r>
    </w:p>
    <w:p w14:paraId="5AA18550" w14:textId="59E366D8" w:rsidR="00DB2FA1" w:rsidRDefault="00100593">
      <w:pPr>
        <w:pStyle w:val="Location"/>
      </w:pPr>
      <w:r>
        <w:t>Sy</w:t>
      </w:r>
      <w:r w:rsidR="00A814E4">
        <w:t xml:space="preserve">lvan Grove, </w:t>
      </w:r>
      <w:proofErr w:type="spellStart"/>
      <w:r w:rsidR="00A814E4">
        <w:t>altrincham</w:t>
      </w:r>
      <w:proofErr w:type="spellEnd"/>
      <w:r w:rsidR="00A814E4">
        <w:t>, WA14 4NU</w:t>
      </w:r>
    </w:p>
    <w:p w14:paraId="03ED5BF7" w14:textId="5A0A71EE" w:rsidR="00CE4723" w:rsidRDefault="00CE4723">
      <w:pPr>
        <w:pStyle w:val="Location"/>
      </w:pPr>
      <w:r>
        <w:t>Outdoor in the chapel Gardens.</w:t>
      </w:r>
    </w:p>
    <w:p w14:paraId="01844607" w14:textId="32EDECA7" w:rsidR="00DB2C70" w:rsidRDefault="00100593" w:rsidP="00100593">
      <w:r>
        <w:t xml:space="preserve">An evening of simple song chants from a variety of world traditions interspersed with periods of meditative silence. This is a simple practice that anyone can engage with. You do not need to be an experienced meditator or singer. In </w:t>
      </w:r>
      <w:proofErr w:type="gramStart"/>
      <w:r>
        <w:t>fact</w:t>
      </w:r>
      <w:proofErr w:type="gramEnd"/>
      <w:r>
        <w:t xml:space="preserve"> man</w:t>
      </w:r>
      <w:r w:rsidR="00EE2A60">
        <w:t>y people who thought that either singing or</w:t>
      </w:r>
      <w:r>
        <w:t xml:space="preserve"> meditation was beyond them have found their voice and their space in this simple </w:t>
      </w:r>
      <w:proofErr w:type="spellStart"/>
      <w:r>
        <w:t>joyfilled</w:t>
      </w:r>
      <w:proofErr w:type="spellEnd"/>
      <w:r>
        <w:t xml:space="preserve"> time together. </w:t>
      </w:r>
      <w:r w:rsidR="00DB2C70">
        <w:t>Please feel free to bring any song chants you know and or musical instruments to enhance the energy…</w:t>
      </w:r>
    </w:p>
    <w:sectPr w:rsidR="00DB2C70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A4A97" w14:textId="77777777" w:rsidR="008C187C" w:rsidRDefault="008C187C" w:rsidP="00E95B73">
      <w:pPr>
        <w:spacing w:after="0" w:line="240" w:lineRule="auto"/>
      </w:pPr>
      <w:r>
        <w:separator/>
      </w:r>
    </w:p>
  </w:endnote>
  <w:endnote w:type="continuationSeparator" w:id="0">
    <w:p w14:paraId="5E9AA7F3" w14:textId="77777777" w:rsidR="008C187C" w:rsidRDefault="008C187C" w:rsidP="00E95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E11AA" w14:textId="77777777" w:rsidR="008C187C" w:rsidRDefault="008C187C" w:rsidP="00E95B73">
      <w:pPr>
        <w:spacing w:after="0" w:line="240" w:lineRule="auto"/>
      </w:pPr>
      <w:r>
        <w:separator/>
      </w:r>
    </w:p>
  </w:footnote>
  <w:footnote w:type="continuationSeparator" w:id="0">
    <w:p w14:paraId="756A7B51" w14:textId="77777777" w:rsidR="008C187C" w:rsidRDefault="008C187C" w:rsidP="00E95B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593"/>
    <w:rsid w:val="0004295E"/>
    <w:rsid w:val="00075799"/>
    <w:rsid w:val="000A032A"/>
    <w:rsid w:val="00100593"/>
    <w:rsid w:val="001439B0"/>
    <w:rsid w:val="001C6D3C"/>
    <w:rsid w:val="00226225"/>
    <w:rsid w:val="0023547D"/>
    <w:rsid w:val="002479ED"/>
    <w:rsid w:val="00294A54"/>
    <w:rsid w:val="002D573F"/>
    <w:rsid w:val="002D7C6A"/>
    <w:rsid w:val="00311F70"/>
    <w:rsid w:val="00355A07"/>
    <w:rsid w:val="003919AC"/>
    <w:rsid w:val="003A0921"/>
    <w:rsid w:val="003A7FBB"/>
    <w:rsid w:val="003C31E5"/>
    <w:rsid w:val="004C7B38"/>
    <w:rsid w:val="00517254"/>
    <w:rsid w:val="00560653"/>
    <w:rsid w:val="005B74AB"/>
    <w:rsid w:val="005C365E"/>
    <w:rsid w:val="005D0FA8"/>
    <w:rsid w:val="006663B0"/>
    <w:rsid w:val="007076EB"/>
    <w:rsid w:val="007101D6"/>
    <w:rsid w:val="0071546D"/>
    <w:rsid w:val="00785537"/>
    <w:rsid w:val="007877CB"/>
    <w:rsid w:val="007C7A0B"/>
    <w:rsid w:val="007D0E5E"/>
    <w:rsid w:val="00885FD8"/>
    <w:rsid w:val="00896F86"/>
    <w:rsid w:val="008C187C"/>
    <w:rsid w:val="008C2C3B"/>
    <w:rsid w:val="008D5758"/>
    <w:rsid w:val="00955850"/>
    <w:rsid w:val="009E5D88"/>
    <w:rsid w:val="009F7C92"/>
    <w:rsid w:val="00A33564"/>
    <w:rsid w:val="00A814E4"/>
    <w:rsid w:val="00AC25A1"/>
    <w:rsid w:val="00AC4385"/>
    <w:rsid w:val="00AC4A16"/>
    <w:rsid w:val="00AD2894"/>
    <w:rsid w:val="00B87DC3"/>
    <w:rsid w:val="00B928DC"/>
    <w:rsid w:val="00BC2AF0"/>
    <w:rsid w:val="00BF74CE"/>
    <w:rsid w:val="00C45E3C"/>
    <w:rsid w:val="00C776AA"/>
    <w:rsid w:val="00CD237E"/>
    <w:rsid w:val="00CE4723"/>
    <w:rsid w:val="00D767AF"/>
    <w:rsid w:val="00DB2C70"/>
    <w:rsid w:val="00DB2FA1"/>
    <w:rsid w:val="00DF7EAB"/>
    <w:rsid w:val="00E23CDC"/>
    <w:rsid w:val="00E278EF"/>
    <w:rsid w:val="00E517AB"/>
    <w:rsid w:val="00E535CF"/>
    <w:rsid w:val="00E85E4F"/>
    <w:rsid w:val="00E9128E"/>
    <w:rsid w:val="00E95B73"/>
    <w:rsid w:val="00EB026D"/>
    <w:rsid w:val="00EB7E0C"/>
    <w:rsid w:val="00ED47D4"/>
    <w:rsid w:val="00EE2A60"/>
    <w:rsid w:val="00EE2B26"/>
    <w:rsid w:val="00EE5CD6"/>
    <w:rsid w:val="00F06179"/>
    <w:rsid w:val="00F54561"/>
    <w:rsid w:val="00F55BA9"/>
    <w:rsid w:val="00F6279E"/>
    <w:rsid w:val="00F8735C"/>
    <w:rsid w:val="00FB2554"/>
    <w:rsid w:val="00FE0D6D"/>
    <w:rsid w:val="00FF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AACBEBA"/>
  <w15:chartTrackingRefBased/>
  <w15:docId w15:val="{1EBCBB46-22ED-4184-B7B4-5714540DD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1E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5B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73"/>
  </w:style>
  <w:style w:type="paragraph" w:styleId="Footer">
    <w:name w:val="footer"/>
    <w:basedOn w:val="Normal"/>
    <w:link w:val="FooterChar"/>
    <w:uiPriority w:val="99"/>
    <w:unhideWhenUsed/>
    <w:rsid w:val="00E95B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ny\AppData\Roaming\Microsoft\Templates\Spring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74BA78F5CB44E4AD5B99A880EA9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1D1A8-03DC-4FA0-91ED-0B2DDC6B6C15}"/>
      </w:docPartPr>
      <w:docPartBody>
        <w:p w:rsidR="00D3365C" w:rsidRDefault="00F93E7F">
          <w:pPr>
            <w:pStyle w:val="ED74BA78F5CB44E4AD5B99A880EA9FAD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65C"/>
    <w:rsid w:val="00042E69"/>
    <w:rsid w:val="000815AF"/>
    <w:rsid w:val="000D5CAF"/>
    <w:rsid w:val="000F1F77"/>
    <w:rsid w:val="000F6315"/>
    <w:rsid w:val="000F6DE9"/>
    <w:rsid w:val="0010700E"/>
    <w:rsid w:val="001109F2"/>
    <w:rsid w:val="001A5EDE"/>
    <w:rsid w:val="001B3675"/>
    <w:rsid w:val="001E0EBA"/>
    <w:rsid w:val="00277076"/>
    <w:rsid w:val="00291628"/>
    <w:rsid w:val="002B4E47"/>
    <w:rsid w:val="00304C4A"/>
    <w:rsid w:val="00331739"/>
    <w:rsid w:val="00376481"/>
    <w:rsid w:val="00413A39"/>
    <w:rsid w:val="004701FD"/>
    <w:rsid w:val="005F58F1"/>
    <w:rsid w:val="00653194"/>
    <w:rsid w:val="006937FC"/>
    <w:rsid w:val="00767943"/>
    <w:rsid w:val="007C3315"/>
    <w:rsid w:val="007D4D60"/>
    <w:rsid w:val="00896FDC"/>
    <w:rsid w:val="008A7675"/>
    <w:rsid w:val="008B02EE"/>
    <w:rsid w:val="00967066"/>
    <w:rsid w:val="009C113C"/>
    <w:rsid w:val="00A85CD5"/>
    <w:rsid w:val="00A92E6C"/>
    <w:rsid w:val="00A956D2"/>
    <w:rsid w:val="00B804D5"/>
    <w:rsid w:val="00BB3F93"/>
    <w:rsid w:val="00D3365C"/>
    <w:rsid w:val="00DD3D40"/>
    <w:rsid w:val="00E132D5"/>
    <w:rsid w:val="00E27F49"/>
    <w:rsid w:val="00EF491B"/>
    <w:rsid w:val="00F515A9"/>
    <w:rsid w:val="00F90044"/>
    <w:rsid w:val="00F93E7F"/>
    <w:rsid w:val="00FA10DE"/>
    <w:rsid w:val="00FD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D74BA78F5CB44E4AD5B99A880EA9FAD">
    <w:name w:val="ED74BA78F5CB44E4AD5B99A880EA9F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E705B0-1E60-44EC-868F-BB52169DAB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</Template>
  <TotalTime>53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Danny Crosby</dc:creator>
  <cp:keywords/>
  <cp:lastModifiedBy>danny crosby</cp:lastModifiedBy>
  <cp:revision>2</cp:revision>
  <cp:lastPrinted>2021-07-26T10:15:00Z</cp:lastPrinted>
  <dcterms:created xsi:type="dcterms:W3CDTF">2021-07-26T11:08:00Z</dcterms:created>
  <dcterms:modified xsi:type="dcterms:W3CDTF">2021-07-26T11:08:00Z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